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西咸新区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智能轨道快运系统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乘车守则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试行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第一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智能轨道快运系统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（以下简称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运营服务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管理，维护智轨电车乘坐秩序，保障乘客和智轨电车运营安全，向广大乘客提供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/>
        </w:rPr>
        <w:t>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全、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高效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便捷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的乘车环境，根据国家有关法律、法规规定和行业规范要求，结合新区实际，制定本守则。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凡进入新区智轨车站乘车的人员，应当自觉遵守公共秩序和社会公德，应遵守本守则文明乘车。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乘客应当遵守以下乘车管理规定：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（一）乘客应当持有效乘车凭证乘车，并配合智轨运营单位工作人员查验，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严禁无票乘车、冒用他人证件乘车、伪造凭证乘车等行为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老年人持老年卡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残疾人持爱心卡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现役军人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消防救援人员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、革命伤残军人、伤残人民警察等可凭本人有效证件免费搭乘；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禁止携带枪支弹药、爆炸物品、管制器具、易燃易爆、有毒有害、腐蚀放射性及其他有可能危及人身和财产安全的危险物品进站乘车；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乘客乘坐智轨电车时，须在站台排队等候，不得拥挤，车辆停稳后，按顺序上下车；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车辆在行驶中，不得将身体任何部位伸出车外，禁止有碍行车安全的任何行为；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车内禁止吸烟、吐痰、乱扔果皮纸屑，不得向车外乱扔杂物；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（七）遇到老、幼、病、残、孕妇及怀抱婴儿的乘客，应主动让座和照顾；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酗酒者、裸身者、严重传染病患者、无人监护的精神病患者等禁止乘车；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0" w:right="150" w:firstLine="420"/>
        <w:jc w:val="both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（九）身高1.3米以上的儿童乘车需照章购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票，每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一名成年乘客可免费带领2名身高不超过1.3米或者学龄前儿童乘车，所带的儿童超过2名的，应按超过人数购票；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乘客携带行李物品超过25公斤，大小超过一人站立面积（0.125平方米/人），长度超过1.5米，有碍车辆运行和乘客安全的，一律不准乘车。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乘客不得有以下影响智轨运营秩序、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妨碍智轨电车通行安全的行为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携带大容量电源设备（电瓶车、电动平板车等）进站乘车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（二）阻挡车门或者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门关闭；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（三）在车站、列车、出入口、通道内从事营销活动、乞讨、卖艺、大声喧哗或吵闹、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电子设备外放声音；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（四）携带动物（导盲犬、军警犬除外）进站乘车，携带有严重异味、刺激性气味的物品进站乘车；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（五）在列车内进食（婴儿、病人除外）；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（六）随地吐痰、便溺、乱涂口香糖、乱扔果皮、纸屑等废弃物，躺卧或踩踏座位；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（七）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擅自进入智能轨道快运电车专用车道；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（八）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擅自在智能轨道快运电车专用车道内停留；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（九）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在车道、车站、进出站通道和其他相关区域，堆放物料、摆设摊点、设置障碍、携入或者放置易燃、易爆、有毒有害等危险物品；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损坏、擅自操作智能轨道快运系统设施设备或者影响其正常使用；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（十一）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擅自操作有警示标志的按钮、开关装置，或者在非紧急状态下动用紧急或者安全装置；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强行拦截、攀爬智能轨道快运电车，强行上下车；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跨（穿）越、攀爬、倚坐、损坏、移动智能轨道快运系统道路隔离设施；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干扰智能轨道快运系统专用无线通信频段；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向智能轨道快运系统线路范围内抛洒杂物；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在地面或者高架线路两侧三十米范围内升放风筝、气球等飘浮物体和无人机等飞行器；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在智能轨道快运电车、站台内吸烟，点燃明火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（十八）攀爬、翻越车站围栏，翻越闸机进入车站；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（十九）在车站前方斑马线、列车经过的十字路口故意停留，阻碍列车安全通行；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（二十）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其他危害智能轨道快运系统运营安全的行为。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乘客应妥善保管好随身携带的证件和物品，在车站、车厢范围内捡拾物品应及时上交车站工作人员。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乘客应当正确使用车站内的自动售检票机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有关设施、设备，因乘客原因造成设施设备损坏的，乘客应当给予相应的经济赔偿。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乘客应当自觉遵守运营单位有关票务、安全等方面的相关政策，自觉接受和配合运营单位工作人员的管理和检查，共同维护车站安全和乘车秩序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发生纠纷时，可向运营单位反映，但不得影响智轨电车运营秩序。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乘客应当遵守本守则，拒不遵守的，运营单位有权劝阻和制止，制止无效的，报告公安机关依法处理。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当发现其他乘客有违反本守则或危及公众安全的行为时，任何乘客可以进行劝阻或向车站、公安机关反映。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本守则自发布之日起施行。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本守则由西咸新区城市管理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交通运输局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负责解释。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微软雅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-304800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PIDvTPUAAAACAEAAA8AAAAAAAAAAQAgAAAAOAAAAGRycy9kb3ducmV2LnhtbFBLAQIU&#10;ABQAAAAIAIdO4kAmGtJuGgIAACkEAAAOAAAAAAAAAAEAIAAAADk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YjU0ZDEwOWQwMzk4YjVmZjA1MDQ0MDhhYTVhYmMifQ=="/>
  </w:docVars>
  <w:rsids>
    <w:rsidRoot w:val="000A452F"/>
    <w:rsid w:val="000A452F"/>
    <w:rsid w:val="002D2A02"/>
    <w:rsid w:val="003F3BA1"/>
    <w:rsid w:val="00431EAB"/>
    <w:rsid w:val="00593BA7"/>
    <w:rsid w:val="005B4BB6"/>
    <w:rsid w:val="005D49B1"/>
    <w:rsid w:val="006779E0"/>
    <w:rsid w:val="006A3989"/>
    <w:rsid w:val="0085127B"/>
    <w:rsid w:val="00AF0EA8"/>
    <w:rsid w:val="011C1DAC"/>
    <w:rsid w:val="016D6186"/>
    <w:rsid w:val="02027BFF"/>
    <w:rsid w:val="04485113"/>
    <w:rsid w:val="0487648B"/>
    <w:rsid w:val="0585559C"/>
    <w:rsid w:val="06C80D72"/>
    <w:rsid w:val="06F02071"/>
    <w:rsid w:val="07B10CA1"/>
    <w:rsid w:val="07EA643F"/>
    <w:rsid w:val="098E411D"/>
    <w:rsid w:val="09A868C8"/>
    <w:rsid w:val="0AD6143D"/>
    <w:rsid w:val="0AF57A41"/>
    <w:rsid w:val="0B32189A"/>
    <w:rsid w:val="0C1646AE"/>
    <w:rsid w:val="0CFE325A"/>
    <w:rsid w:val="0D387163"/>
    <w:rsid w:val="0E250F89"/>
    <w:rsid w:val="0E5E4367"/>
    <w:rsid w:val="0EDB27F9"/>
    <w:rsid w:val="0F2E227B"/>
    <w:rsid w:val="0F82416B"/>
    <w:rsid w:val="10793BE5"/>
    <w:rsid w:val="10EC5C05"/>
    <w:rsid w:val="113A79B8"/>
    <w:rsid w:val="11D027FC"/>
    <w:rsid w:val="11EC65A0"/>
    <w:rsid w:val="125514AE"/>
    <w:rsid w:val="1444329E"/>
    <w:rsid w:val="159F3A54"/>
    <w:rsid w:val="15EF0D21"/>
    <w:rsid w:val="15F1658B"/>
    <w:rsid w:val="17467520"/>
    <w:rsid w:val="19AE3805"/>
    <w:rsid w:val="19EB40D7"/>
    <w:rsid w:val="1A0638CB"/>
    <w:rsid w:val="1AFD44B3"/>
    <w:rsid w:val="1B124AD3"/>
    <w:rsid w:val="1B600EC8"/>
    <w:rsid w:val="1C024D69"/>
    <w:rsid w:val="1C104CEC"/>
    <w:rsid w:val="1C822B26"/>
    <w:rsid w:val="1CB10280"/>
    <w:rsid w:val="1D075564"/>
    <w:rsid w:val="1D450AA6"/>
    <w:rsid w:val="1DD92D8D"/>
    <w:rsid w:val="1E4027DA"/>
    <w:rsid w:val="1E674DF8"/>
    <w:rsid w:val="1F1E68CD"/>
    <w:rsid w:val="201E270A"/>
    <w:rsid w:val="20701CF0"/>
    <w:rsid w:val="20A7656C"/>
    <w:rsid w:val="216355EF"/>
    <w:rsid w:val="21B85667"/>
    <w:rsid w:val="22904481"/>
    <w:rsid w:val="23014C20"/>
    <w:rsid w:val="2321116A"/>
    <w:rsid w:val="23CD42B9"/>
    <w:rsid w:val="258122EF"/>
    <w:rsid w:val="25BA6717"/>
    <w:rsid w:val="27165B7F"/>
    <w:rsid w:val="296E052C"/>
    <w:rsid w:val="298050E6"/>
    <w:rsid w:val="2A0D3FCE"/>
    <w:rsid w:val="2A173241"/>
    <w:rsid w:val="2A7116C4"/>
    <w:rsid w:val="2B6C1086"/>
    <w:rsid w:val="2D047CA5"/>
    <w:rsid w:val="2D476CEE"/>
    <w:rsid w:val="2D72167C"/>
    <w:rsid w:val="2DF5222D"/>
    <w:rsid w:val="2DFF24F1"/>
    <w:rsid w:val="2E2D76E5"/>
    <w:rsid w:val="303F3B26"/>
    <w:rsid w:val="30B71BE8"/>
    <w:rsid w:val="323146E2"/>
    <w:rsid w:val="326A42AF"/>
    <w:rsid w:val="337D721D"/>
    <w:rsid w:val="33AF6789"/>
    <w:rsid w:val="35CD777A"/>
    <w:rsid w:val="35DB63A7"/>
    <w:rsid w:val="365C3B2E"/>
    <w:rsid w:val="36BC313F"/>
    <w:rsid w:val="382D3336"/>
    <w:rsid w:val="39ED3D49"/>
    <w:rsid w:val="3A895292"/>
    <w:rsid w:val="3BC041C0"/>
    <w:rsid w:val="3C596534"/>
    <w:rsid w:val="3C717BCB"/>
    <w:rsid w:val="3CA37644"/>
    <w:rsid w:val="3CBC70BA"/>
    <w:rsid w:val="3E120EE8"/>
    <w:rsid w:val="3F0A718A"/>
    <w:rsid w:val="3F277D8A"/>
    <w:rsid w:val="3FC37ACA"/>
    <w:rsid w:val="4059537B"/>
    <w:rsid w:val="41F5043D"/>
    <w:rsid w:val="41FD4E48"/>
    <w:rsid w:val="426223B4"/>
    <w:rsid w:val="42F87EA6"/>
    <w:rsid w:val="430E3C15"/>
    <w:rsid w:val="431E3ACE"/>
    <w:rsid w:val="43F3114E"/>
    <w:rsid w:val="44B71287"/>
    <w:rsid w:val="45210963"/>
    <w:rsid w:val="45511B81"/>
    <w:rsid w:val="4706799E"/>
    <w:rsid w:val="471B38C7"/>
    <w:rsid w:val="474F6EC9"/>
    <w:rsid w:val="47D53659"/>
    <w:rsid w:val="48546412"/>
    <w:rsid w:val="48A62719"/>
    <w:rsid w:val="4A1D451F"/>
    <w:rsid w:val="4C490A70"/>
    <w:rsid w:val="4CAA4CA7"/>
    <w:rsid w:val="4EA10CBD"/>
    <w:rsid w:val="4F146799"/>
    <w:rsid w:val="514D5861"/>
    <w:rsid w:val="52E93186"/>
    <w:rsid w:val="53332347"/>
    <w:rsid w:val="53A41F71"/>
    <w:rsid w:val="53F46E0C"/>
    <w:rsid w:val="54087CF1"/>
    <w:rsid w:val="552457ED"/>
    <w:rsid w:val="562049D7"/>
    <w:rsid w:val="56E2211D"/>
    <w:rsid w:val="56FD342F"/>
    <w:rsid w:val="577D1EB4"/>
    <w:rsid w:val="58026A95"/>
    <w:rsid w:val="5923556E"/>
    <w:rsid w:val="59504140"/>
    <w:rsid w:val="5AC84981"/>
    <w:rsid w:val="5B7101D0"/>
    <w:rsid w:val="5BB1624B"/>
    <w:rsid w:val="5BB77685"/>
    <w:rsid w:val="5BE53969"/>
    <w:rsid w:val="5C3B1825"/>
    <w:rsid w:val="5C442C41"/>
    <w:rsid w:val="606D10AC"/>
    <w:rsid w:val="60802C2D"/>
    <w:rsid w:val="61044D06"/>
    <w:rsid w:val="61DE3FF9"/>
    <w:rsid w:val="62025A75"/>
    <w:rsid w:val="628B1BF1"/>
    <w:rsid w:val="62E0279E"/>
    <w:rsid w:val="62F25690"/>
    <w:rsid w:val="6312796B"/>
    <w:rsid w:val="633931CD"/>
    <w:rsid w:val="648016F5"/>
    <w:rsid w:val="653C497D"/>
    <w:rsid w:val="656D485C"/>
    <w:rsid w:val="658A284B"/>
    <w:rsid w:val="659F5931"/>
    <w:rsid w:val="65B87C6E"/>
    <w:rsid w:val="65BE725A"/>
    <w:rsid w:val="66F720A1"/>
    <w:rsid w:val="672E2349"/>
    <w:rsid w:val="6A1927FB"/>
    <w:rsid w:val="6B4543B9"/>
    <w:rsid w:val="6B62712B"/>
    <w:rsid w:val="6C4D64F3"/>
    <w:rsid w:val="6E00580A"/>
    <w:rsid w:val="6EAC5E82"/>
    <w:rsid w:val="6F1263DC"/>
    <w:rsid w:val="709913C1"/>
    <w:rsid w:val="70D414DC"/>
    <w:rsid w:val="71566A4B"/>
    <w:rsid w:val="72524851"/>
    <w:rsid w:val="726B61CA"/>
    <w:rsid w:val="72C36DE5"/>
    <w:rsid w:val="74C058A3"/>
    <w:rsid w:val="75AF2C61"/>
    <w:rsid w:val="76086A27"/>
    <w:rsid w:val="770E596C"/>
    <w:rsid w:val="77633942"/>
    <w:rsid w:val="77D80F96"/>
    <w:rsid w:val="782E5E0A"/>
    <w:rsid w:val="78612C0C"/>
    <w:rsid w:val="79752703"/>
    <w:rsid w:val="7B710BDA"/>
    <w:rsid w:val="7C857DCF"/>
    <w:rsid w:val="7CA53025"/>
    <w:rsid w:val="7D054809"/>
    <w:rsid w:val="7FDF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0"/>
    <w:qFormat/>
    <w:uiPriority w:val="99"/>
    <w:pPr>
      <w:spacing w:after="120"/>
    </w:pPr>
    <w:rPr>
      <w:rFonts w:ascii="Cambria" w:hAnsi="Cambria"/>
      <w:sz w:val="16"/>
      <w:szCs w:val="16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customStyle="1" w:styleId="10">
    <w:name w:val="Body Text 3 Char"/>
    <w:basedOn w:val="8"/>
    <w:link w:val="2"/>
    <w:semiHidden/>
    <w:qFormat/>
    <w:uiPriority w:val="99"/>
    <w:rPr>
      <w:rFonts w:ascii="Calibri" w:hAnsi="Calibri"/>
      <w:sz w:val="16"/>
      <w:szCs w:val="16"/>
    </w:rPr>
  </w:style>
  <w:style w:type="character" w:customStyle="1" w:styleId="11">
    <w:name w:val="Footer Char"/>
    <w:basedOn w:val="8"/>
    <w:link w:val="4"/>
    <w:semiHidden/>
    <w:qFormat/>
    <w:uiPriority w:val="99"/>
    <w:rPr>
      <w:rFonts w:ascii="Calibri" w:hAnsi="Calibri"/>
      <w:sz w:val="18"/>
      <w:szCs w:val="18"/>
    </w:rPr>
  </w:style>
  <w:style w:type="character" w:customStyle="1" w:styleId="12">
    <w:name w:val="Header Char"/>
    <w:basedOn w:val="8"/>
    <w:link w:val="5"/>
    <w:semiHidden/>
    <w:qFormat/>
    <w:uiPriority w:val="99"/>
    <w:rPr>
      <w:rFonts w:ascii="Calibri" w:hAnsi="Calibri"/>
      <w:sz w:val="18"/>
      <w:szCs w:val="18"/>
    </w:rPr>
  </w:style>
  <w:style w:type="paragraph" w:customStyle="1" w:styleId="13">
    <w:name w:val="Body text|1"/>
    <w:basedOn w:val="1"/>
    <w:qFormat/>
    <w:uiPriority w:val="99"/>
    <w:pPr>
      <w:spacing w:line="386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1685</Words>
  <Characters>1696</Characters>
  <Lines>0</Lines>
  <Paragraphs>0</Paragraphs>
  <TotalTime>308</TotalTime>
  <ScaleCrop>false</ScaleCrop>
  <LinksUpToDate>false</LinksUpToDate>
  <CharactersWithSpaces>1719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2021-07-07T23:05:00Z</dcterms:created>
  <dc:creator>admin</dc:creator>
  <cp:lastModifiedBy>guest</cp:lastModifiedBy>
  <cp:lastPrinted>2022-07-21T10:33:00Z</cp:lastPrinted>
  <dcterms:modified xsi:type="dcterms:W3CDTF">2022-07-21T15:58:37Z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5871777C3077483C993D183498D4A2F5</vt:lpwstr>
  </property>
</Properties>
</file>